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r:id="rId3" o:title="gr_el3" recolor="t" type="frame"/>
    </v:background>
  </w:background>
  <w:body>
    <w:sdt>
      <w:sdtPr>
        <w:rPr>
          <w:rFonts w:asciiTheme="majorHAnsi" w:eastAsiaTheme="majorEastAsia" w:hAnsiTheme="majorHAnsi" w:cstheme="majorBidi"/>
          <w:sz w:val="76"/>
          <w:szCs w:val="72"/>
        </w:rPr>
        <w:id w:val="272003263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sz w:val="22"/>
          <w:szCs w:val="22"/>
          <w:lang w:val="lt-LT"/>
        </w:rPr>
      </w:sdtEndPr>
      <w:sdtContent>
        <w:tbl>
          <w:tblPr>
            <w:tblpPr w:leftFromText="187" w:rightFromText="187" w:vertAnchor="page" w:horzAnchor="page" w:tblpXSpec="center" w:tblpYSpec="center"/>
            <w:tblW w:w="5000" w:type="pct"/>
            <w:tblCellMar>
              <w:top w:w="216" w:type="dxa"/>
              <w:left w:w="216" w:type="dxa"/>
              <w:bottom w:w="216" w:type="dxa"/>
              <w:right w:w="216" w:type="dxa"/>
            </w:tblCellMar>
            <w:tblLook w:val="04A0"/>
          </w:tblPr>
          <w:tblGrid>
            <w:gridCol w:w="10070"/>
          </w:tblGrid>
          <w:tr w:rsidR="00B029F6" w:rsidTr="00262525">
            <w:trPr>
              <w:trHeight w:val="4294"/>
            </w:trPr>
            <w:tc>
              <w:tcPr>
                <w:tcW w:w="10070" w:type="dxa"/>
                <w:vAlign w:val="center"/>
              </w:tcPr>
              <w:p w:rsidR="00B029F6" w:rsidRDefault="00B029F6">
                <w:pPr>
                  <w:pStyle w:val="NoSpacing"/>
                  <w:rPr>
                    <w:rFonts w:asciiTheme="majorHAnsi" w:eastAsiaTheme="majorEastAsia" w:hAnsiTheme="majorHAnsi" w:cstheme="majorBidi"/>
                    <w:sz w:val="76"/>
                    <w:szCs w:val="72"/>
                  </w:rPr>
                </w:pPr>
              </w:p>
            </w:tc>
          </w:tr>
          <w:tr w:rsidR="00B029F6" w:rsidTr="00262525">
            <w:trPr>
              <w:trHeight w:val="4294"/>
            </w:trPr>
            <w:tc>
              <w:tcPr>
                <w:tcW w:w="10070" w:type="dxa"/>
                <w:vAlign w:val="center"/>
              </w:tcPr>
              <w:sdt>
                <w:sdtPr>
                  <w:rPr>
                    <w:rFonts w:asciiTheme="majorHAnsi" w:eastAsiaTheme="majorEastAsia" w:hAnsiTheme="majorHAnsi" w:cstheme="majorBidi"/>
                    <w:sz w:val="76"/>
                    <w:szCs w:val="72"/>
                  </w:rPr>
                  <w:alias w:val="Title"/>
                  <w:id w:val="276713177"/>
                  <w:placeholder>
                    <w:docPart w:val="685167B2538A482D9A74DE0A21CA8F34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:rsidR="00B029F6" w:rsidRDefault="00B029F6">
                    <w:pPr>
                      <w:pStyle w:val="NoSpacing"/>
                      <w:rPr>
                        <w:rFonts w:asciiTheme="majorHAnsi" w:eastAsiaTheme="majorEastAsia" w:hAnsiTheme="majorHAnsi" w:cstheme="majorBidi"/>
                        <w:sz w:val="76"/>
                        <w:szCs w:val="72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72"/>
                        <w:szCs w:val="72"/>
                      </w:rPr>
                      <w:t>[Type the document title]</w:t>
                    </w:r>
                  </w:p>
                </w:sdtContent>
              </w:sdt>
              <w:sdt>
                <w:sdtPr>
                  <w:alias w:val="Abstract"/>
                  <w:id w:val="276713183"/>
                  <w:placeholder>
                    <w:docPart w:val="FEBB29C794674CAAAAF94B31313B108A"/>
                  </w:placeholder>
                  <w:showingPlcHdr/>
                  <w:dataBinding w:prefixMappings="xmlns:ns0='http://schemas.microsoft.com/office/2006/coverPageProps'" w:xpath="/ns0:CoverPageProperties[1]/ns0:Abstract[1]" w:storeItemID="{55AF091B-3C7A-41E3-B477-F2FDAA23CFDA}"/>
                  <w:text/>
                </w:sdtPr>
                <w:sdtContent>
                  <w:p w:rsidR="00B029F6" w:rsidRDefault="00B029F6">
                    <w:pPr>
                      <w:pStyle w:val="NoSpacing"/>
                    </w:pPr>
                    <w:r>
                      <w:t>[Type the abstract of the document here. The abstract is typically a short summary of the contents of the document. Type the abstract of the document here. The abstract is typically a short summary of the contents of the document.]</w:t>
                    </w:r>
                  </w:p>
                </w:sdtContent>
              </w:sdt>
              <w:sdt>
                <w:sdtPr>
                  <w:rPr>
                    <w:rFonts w:asciiTheme="majorHAnsi" w:eastAsiaTheme="majorEastAsia" w:hAnsiTheme="majorHAnsi" w:cstheme="majorBidi"/>
                    <w:sz w:val="36"/>
                    <w:szCs w:val="36"/>
                  </w:rPr>
                  <w:alias w:val="Subtitle"/>
                  <w:id w:val="276713189"/>
                  <w:placeholder>
                    <w:docPart w:val="C9FE9A38F1334F83A1412A0E2FB0F8B3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<w:text/>
                </w:sdtPr>
                <w:sdtContent>
                  <w:p w:rsidR="00B029F6" w:rsidRDefault="00B029F6" w:rsidP="00262525">
                    <w:pPr>
                      <w:pStyle w:val="NoSpacing"/>
                      <w:rPr>
                        <w:color w:val="0F243E" w:themeColor="accent1"/>
                        <w:sz w:val="200"/>
                        <w:szCs w:val="20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  <w:t>[Type the document subtitle]</w:t>
                    </w:r>
                  </w:p>
                </w:sdtContent>
              </w:sdt>
            </w:tc>
          </w:tr>
        </w:tbl>
        <w:p w:rsidR="00B029F6" w:rsidRDefault="00B029F6"/>
        <w:p w:rsidR="00B029F6" w:rsidRDefault="00B029F6" w:rsidP="00B029F6">
          <w:pPr>
            <w:rPr>
              <w:lang w:val="lt-LT"/>
            </w:rPr>
          </w:pPr>
        </w:p>
        <w:p w:rsidR="00B029F6" w:rsidRDefault="00B029F6" w:rsidP="00B029F6">
          <w:pPr>
            <w:rPr>
              <w:lang w:val="lt-LT"/>
            </w:rPr>
          </w:pPr>
        </w:p>
        <w:p w:rsidR="00B029F6" w:rsidRDefault="00B029F6" w:rsidP="00B029F6">
          <w:pPr>
            <w:rPr>
              <w:lang w:val="lt-LT"/>
            </w:rPr>
          </w:pPr>
        </w:p>
        <w:p w:rsidR="00B029F6" w:rsidRDefault="00B029F6" w:rsidP="00B029F6">
          <w:pPr>
            <w:rPr>
              <w:lang w:val="lt-LT"/>
            </w:rPr>
          </w:pPr>
        </w:p>
        <w:p w:rsidR="00B029F6" w:rsidRDefault="00B029F6" w:rsidP="00B029F6">
          <w:pPr>
            <w:rPr>
              <w:lang w:val="lt-LT"/>
            </w:rPr>
          </w:pPr>
        </w:p>
        <w:p w:rsidR="00B029F6" w:rsidRDefault="00B029F6" w:rsidP="00B029F6">
          <w:pPr>
            <w:rPr>
              <w:lang w:val="lt-LT"/>
            </w:rPr>
          </w:pPr>
        </w:p>
        <w:p w:rsidR="00B029F6" w:rsidRDefault="00B029F6" w:rsidP="00B029F6">
          <w:pPr>
            <w:rPr>
              <w:lang w:val="lt-LT"/>
            </w:rPr>
          </w:pPr>
        </w:p>
        <w:p w:rsidR="003F72DD" w:rsidRPr="00B029F6" w:rsidRDefault="00B029F6" w:rsidP="00B029F6">
          <w:pPr>
            <w:rPr>
              <w:rFonts w:asciiTheme="majorHAnsi" w:eastAsiaTheme="majorEastAsia" w:hAnsiTheme="majorHAnsi" w:cstheme="majorBidi"/>
              <w:b/>
              <w:bCs/>
              <w:color w:val="0B1A2E" w:themeColor="accent1" w:themeShade="BF"/>
              <w:sz w:val="28"/>
              <w:szCs w:val="28"/>
              <w:lang w:val="lt-LT"/>
            </w:rPr>
          </w:pPr>
          <w:r w:rsidRPr="00B029F6">
            <w:rPr>
              <w:lang w:val="lt-LT"/>
            </w:rPr>
            <w:br w:type="page"/>
          </w:r>
        </w:p>
      </w:sdtContent>
    </w:sdt>
    <w:sectPr w:rsidR="003F72DD" w:rsidRPr="00B029F6" w:rsidSect="004A6710">
      <w:headerReference w:type="default" r:id="rId8"/>
      <w:pgSz w:w="11906" w:h="16838"/>
      <w:pgMar w:top="1701" w:right="567" w:bottom="1134" w:left="1701" w:header="1361" w:footer="1474" w:gutter="0"/>
      <w:cols w:space="1296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613E" w:rsidRDefault="00DA613E" w:rsidP="003F72DD">
      <w:pPr>
        <w:spacing w:after="0" w:line="240" w:lineRule="auto"/>
      </w:pPr>
      <w:r>
        <w:separator/>
      </w:r>
    </w:p>
  </w:endnote>
  <w:endnote w:type="continuationSeparator" w:id="1">
    <w:p w:rsidR="00DA613E" w:rsidRDefault="00DA613E" w:rsidP="003F7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TitilliumText22L">
    <w:panose1 w:val="00000000000000000000"/>
    <w:charset w:val="00"/>
    <w:family w:val="modern"/>
    <w:notTrueType/>
    <w:pitch w:val="variable"/>
    <w:sig w:usb0="A00000EF" w:usb1="0000004B" w:usb2="00000000" w:usb3="00000000" w:csb0="00000193" w:csb1="00000000"/>
  </w:font>
  <w:font w:name="Tahoma">
    <w:panose1 w:val="020B0604030504040204"/>
    <w:charset w:val="BA"/>
    <w:family w:val="swiss"/>
    <w:pitch w:val="variable"/>
    <w:sig w:usb0="E1002A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613E" w:rsidRDefault="00DA613E" w:rsidP="003F72DD">
      <w:pPr>
        <w:spacing w:after="0" w:line="240" w:lineRule="auto"/>
      </w:pPr>
      <w:r>
        <w:separator/>
      </w:r>
    </w:p>
  </w:footnote>
  <w:footnote w:type="continuationSeparator" w:id="1">
    <w:p w:rsidR="00DA613E" w:rsidRDefault="00DA613E" w:rsidP="003F7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2DD" w:rsidRDefault="003F72DD">
    <w:pPr>
      <w:pStyle w:val="Header"/>
    </w:pPr>
  </w:p>
  <w:tbl>
    <w:tblPr>
      <w:tblW w:w="0" w:type="auto"/>
      <w:tblInd w:w="132" w:type="dxa"/>
      <w:tblBorders>
        <w:bottom w:val="single" w:sz="4" w:space="0" w:color="00CC99"/>
      </w:tblBorders>
      <w:tblLook w:val="0000"/>
    </w:tblPr>
    <w:tblGrid>
      <w:gridCol w:w="8640"/>
    </w:tblGrid>
    <w:tr w:rsidR="00B029F6" w:rsidTr="004A6710">
      <w:tblPrEx>
        <w:tblCellMar>
          <w:top w:w="0" w:type="dxa"/>
          <w:bottom w:w="0" w:type="dxa"/>
        </w:tblCellMar>
      </w:tblPrEx>
      <w:trPr>
        <w:trHeight w:val="105"/>
      </w:trPr>
      <w:tc>
        <w:tcPr>
          <w:tcW w:w="8640" w:type="dxa"/>
        </w:tcPr>
        <w:p w:rsidR="00B029F6" w:rsidRDefault="00B029F6">
          <w:pPr>
            <w:pStyle w:val="Header"/>
          </w:pPr>
          <w:r>
            <w:rPr>
              <w:noProof/>
              <w:lang w:val="lt-LT" w:eastAsia="lt-LT"/>
            </w:rPr>
            <w:drawing>
              <wp:inline distT="0" distB="0" distL="0" distR="0">
                <wp:extent cx="1600200" cy="278577"/>
                <wp:effectExtent l="19050" t="0" r="0" b="0"/>
                <wp:docPr id="3" name="Picture 1" descr="mall_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all_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0200" cy="2785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B029F6" w:rsidRDefault="00B029F6">
          <w:pPr>
            <w:pStyle w:val="Header"/>
          </w:pPr>
        </w:p>
      </w:tc>
    </w:tr>
  </w:tbl>
  <w:p w:rsidR="003F72DD" w:rsidRDefault="003F72D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6146">
      <o:colormenu v:ext="edit" fill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4A6710"/>
    <w:rsid w:val="003F72DD"/>
    <w:rsid w:val="00422ABE"/>
    <w:rsid w:val="004A6710"/>
    <w:rsid w:val="00736960"/>
    <w:rsid w:val="00776E71"/>
    <w:rsid w:val="00785F00"/>
    <w:rsid w:val="007E2A91"/>
    <w:rsid w:val="007F3485"/>
    <w:rsid w:val="00836B3E"/>
    <w:rsid w:val="00884766"/>
    <w:rsid w:val="008964B0"/>
    <w:rsid w:val="00B029F6"/>
    <w:rsid w:val="00DA613E"/>
    <w:rsid w:val="00EF1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960"/>
    <w:rPr>
      <w:lang w:val="sv-S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72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B1A2E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964B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964B0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6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4B0"/>
    <w:rPr>
      <w:rFonts w:ascii="Tahoma" w:hAnsi="Tahoma" w:cs="Tahoma"/>
      <w:sz w:val="16"/>
      <w:szCs w:val="16"/>
      <w:lang w:val="sv-SE"/>
    </w:rPr>
  </w:style>
  <w:style w:type="character" w:customStyle="1" w:styleId="Heading1Char">
    <w:name w:val="Heading 1 Char"/>
    <w:basedOn w:val="DefaultParagraphFont"/>
    <w:link w:val="Heading1"/>
    <w:uiPriority w:val="9"/>
    <w:rsid w:val="003F72DD"/>
    <w:rPr>
      <w:rFonts w:asciiTheme="majorHAnsi" w:eastAsiaTheme="majorEastAsia" w:hAnsiTheme="majorHAnsi" w:cstheme="majorBidi"/>
      <w:b/>
      <w:bCs/>
      <w:color w:val="0B1A2E" w:themeColor="accent1" w:themeShade="BF"/>
      <w:sz w:val="28"/>
      <w:szCs w:val="28"/>
      <w:lang w:val="sv-SE"/>
    </w:rPr>
  </w:style>
  <w:style w:type="paragraph" w:styleId="Header">
    <w:name w:val="header"/>
    <w:basedOn w:val="Normal"/>
    <w:link w:val="HeaderChar"/>
    <w:uiPriority w:val="99"/>
    <w:semiHidden/>
    <w:unhideWhenUsed/>
    <w:rsid w:val="003F72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F72DD"/>
    <w:rPr>
      <w:lang w:val="sv-SE"/>
    </w:rPr>
  </w:style>
  <w:style w:type="paragraph" w:styleId="Footer">
    <w:name w:val="footer"/>
    <w:basedOn w:val="Normal"/>
    <w:link w:val="FooterChar"/>
    <w:uiPriority w:val="99"/>
    <w:semiHidden/>
    <w:unhideWhenUsed/>
    <w:rsid w:val="003F72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F72DD"/>
    <w:rPr>
      <w:lang w:val="sv-SE"/>
    </w:rPr>
  </w:style>
  <w:style w:type="table" w:styleId="TableGrid">
    <w:name w:val="Table Grid"/>
    <w:basedOn w:val="TableNormal"/>
    <w:uiPriority w:val="59"/>
    <w:rsid w:val="003F72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image" Target="media/image1.pn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85167B2538A482D9A74DE0A21CA8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39E36D-8001-427B-9075-F7C42285C851}"/>
      </w:docPartPr>
      <w:docPartBody>
        <w:p w:rsidR="00000000" w:rsidRDefault="00AF2DE7" w:rsidP="00AF2DE7">
          <w:pPr>
            <w:pStyle w:val="685167B2538A482D9A74DE0A21CA8F34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[Type the document title]</w:t>
          </w:r>
        </w:p>
      </w:docPartBody>
    </w:docPart>
    <w:docPart>
      <w:docPartPr>
        <w:name w:val="FEBB29C794674CAAAAF94B31313B1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E274DC-6B7D-4876-A9B5-9F4FF8623B4E}"/>
      </w:docPartPr>
      <w:docPartBody>
        <w:p w:rsidR="00000000" w:rsidRDefault="00AF2DE7" w:rsidP="00AF2DE7">
          <w:pPr>
            <w:pStyle w:val="FEBB29C794674CAAAAF94B31313B108A"/>
          </w:pPr>
          <w:r>
            <w:t>[Type the abstract of the document here. The abstract is typically a short summary of the contents of the document. Type the abstract of the document here. The abstract is typically a short summary of the contents of the document.]</w:t>
          </w:r>
        </w:p>
      </w:docPartBody>
    </w:docPart>
    <w:docPart>
      <w:docPartPr>
        <w:name w:val="C9FE9A38F1334F83A1412A0E2FB0F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204D8-4B78-47A3-BAE6-DD8CB0687C4D}"/>
      </w:docPartPr>
      <w:docPartBody>
        <w:p w:rsidR="00000000" w:rsidRDefault="00AF2DE7" w:rsidP="00AF2DE7">
          <w:pPr>
            <w:pStyle w:val="C9FE9A38F1334F83A1412A0E2FB0F8B3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subtitle]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TitilliumText22L">
    <w:panose1 w:val="00000000000000000000"/>
    <w:charset w:val="00"/>
    <w:family w:val="modern"/>
    <w:notTrueType/>
    <w:pitch w:val="variable"/>
    <w:sig w:usb0="A00000EF" w:usb1="0000004B" w:usb2="00000000" w:usb3="00000000" w:csb0="00000193" w:csb1="00000000"/>
  </w:font>
  <w:font w:name="Tahoma">
    <w:panose1 w:val="020B0604030504040204"/>
    <w:charset w:val="BA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1296"/>
  <w:hyphenationZone w:val="396"/>
  <w:characterSpacingControl w:val="doNotCompress"/>
  <w:compat>
    <w:useFELayout/>
  </w:compat>
  <w:rsids>
    <w:rsidRoot w:val="00AF2DE7"/>
    <w:rsid w:val="00AF2DE7"/>
    <w:rsid w:val="00D92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F12A4D945614F0E9FF32503364144B3">
    <w:name w:val="4F12A4D945614F0E9FF32503364144B3"/>
    <w:rsid w:val="00AF2DE7"/>
  </w:style>
  <w:style w:type="paragraph" w:customStyle="1" w:styleId="2F05480B5EB5493DB3780B037AF7291F">
    <w:name w:val="2F05480B5EB5493DB3780B037AF7291F"/>
    <w:rsid w:val="00AF2DE7"/>
  </w:style>
  <w:style w:type="paragraph" w:customStyle="1" w:styleId="C27960BD3AE84EAEACA8CBA264D5B506">
    <w:name w:val="C27960BD3AE84EAEACA8CBA264D5B506"/>
    <w:rsid w:val="00AF2DE7"/>
  </w:style>
  <w:style w:type="paragraph" w:customStyle="1" w:styleId="7D3A145D6B484B8095F7E8DF07F7CC19">
    <w:name w:val="7D3A145D6B484B8095F7E8DF07F7CC19"/>
    <w:rsid w:val="00AF2DE7"/>
  </w:style>
  <w:style w:type="paragraph" w:customStyle="1" w:styleId="68ACD3997F4540E9B45F741AFEFA3436">
    <w:name w:val="68ACD3997F4540E9B45F741AFEFA3436"/>
    <w:rsid w:val="00AF2DE7"/>
  </w:style>
  <w:style w:type="paragraph" w:customStyle="1" w:styleId="685167B2538A482D9A74DE0A21CA8F34">
    <w:name w:val="685167B2538A482D9A74DE0A21CA8F34"/>
    <w:rsid w:val="00AF2DE7"/>
  </w:style>
  <w:style w:type="paragraph" w:customStyle="1" w:styleId="FEBB29C794674CAAAAF94B31313B108A">
    <w:name w:val="FEBB29C794674CAAAAF94B31313B108A"/>
    <w:rsid w:val="00AF2DE7"/>
  </w:style>
  <w:style w:type="paragraph" w:customStyle="1" w:styleId="C9FE9A38F1334F83A1412A0E2FB0F8B3">
    <w:name w:val="C9FE9A38F1334F83A1412A0E2FB0F8B3"/>
    <w:rsid w:val="00AF2DE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BOE IP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F243E"/>
      </a:accent1>
      <a:accent2>
        <a:srgbClr val="C0504D"/>
      </a:accent2>
      <a:accent3>
        <a:srgbClr val="9BBB59"/>
      </a:accent3>
      <a:accent4>
        <a:srgbClr val="31859B"/>
      </a:accent4>
      <a:accent5>
        <a:srgbClr val="4BACC6"/>
      </a:accent5>
      <a:accent6>
        <a:srgbClr val="95B3D7"/>
      </a:accent6>
      <a:hlink>
        <a:srgbClr val="196D45"/>
      </a:hlink>
      <a:folHlink>
        <a:srgbClr val="208C59"/>
      </a:folHlink>
    </a:clrScheme>
    <a:fontScheme name="OBOE IPR tryck">
      <a:majorFont>
        <a:latin typeface="TitilliumText22L"/>
        <a:ea typeface=""/>
        <a:cs typeface=""/>
      </a:majorFont>
      <a:minorFont>
        <a:latin typeface="Garamond"/>
        <a:ea typeface=""/>
        <a:cs typeface=""/>
      </a:minorFont>
    </a:fontScheme>
    <a:fmtScheme name="Oriel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60000"/>
              </a:schemeClr>
            </a:gs>
            <a:gs pos="30000">
              <a:schemeClr val="phClr">
                <a:tint val="38000"/>
                <a:satMod val="260000"/>
              </a:schemeClr>
            </a:gs>
            <a:gs pos="75000">
              <a:schemeClr val="phClr">
                <a:tint val="55000"/>
                <a:satMod val="255000"/>
              </a:schemeClr>
            </a:gs>
            <a:gs pos="100000">
              <a:schemeClr val="phClr">
                <a:tint val="70000"/>
                <a:satMod val="255000"/>
              </a:schemeClr>
            </a:gs>
          </a:gsLst>
          <a:path path="circle">
            <a:fillToRect l="5000" t="100000" r="120000" b="10000"/>
          </a:path>
        </a:gradFill>
        <a:gradFill rotWithShape="1">
          <a:gsLst>
            <a:gs pos="0">
              <a:schemeClr val="phClr">
                <a:shade val="63000"/>
                <a:satMod val="165000"/>
              </a:schemeClr>
            </a:gs>
            <a:gs pos="30000">
              <a:schemeClr val="phClr">
                <a:shade val="58000"/>
                <a:satMod val="165000"/>
              </a:schemeClr>
            </a:gs>
            <a:gs pos="75000">
              <a:schemeClr val="phClr">
                <a:shade val="30000"/>
                <a:satMod val="175000"/>
              </a:schemeClr>
            </a:gs>
            <a:gs pos="100000">
              <a:schemeClr val="phClr">
                <a:shade val="15000"/>
                <a:satMod val="175000"/>
              </a:schemeClr>
            </a:gs>
          </a:gsLst>
          <a:path path="circle">
            <a:fillToRect l="5000" t="100000" r="120000" b="10000"/>
          </a:path>
        </a:gradFill>
      </a:fillStyleLst>
      <a:lnStyleLst>
        <a:ln w="12700" cap="flat" cmpd="sng" algn="ctr">
          <a:solidFill>
            <a:schemeClr val="phClr">
              <a:shade val="70000"/>
              <a:satMod val="15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0"/>
            </a:lightRig>
          </a:scene3d>
          <a:sp3d>
            <a:bevelT w="47625" h="69850"/>
            <a:contourClr>
              <a:schemeClr val="lt1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7842F-32E5-4AE9-B896-1ADB35672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dokmall</Template>
  <TotalTime>0</TotalTime>
  <Pages>2</Pages>
  <Words>196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ievute</dc:creator>
  <cp:lastModifiedBy>ievute</cp:lastModifiedBy>
  <cp:revision>2</cp:revision>
  <dcterms:created xsi:type="dcterms:W3CDTF">2011-04-24T15:01:00Z</dcterms:created>
  <dcterms:modified xsi:type="dcterms:W3CDTF">2011-04-24T15:15:00Z</dcterms:modified>
</cp:coreProperties>
</file>